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1029" w:rsidRPr="00B1224F" w:rsidRDefault="00A01029" w:rsidP="005F0BB3">
      <w:pPr>
        <w:rPr>
          <w:rFonts w:ascii="Times New Roman" w:hAnsi="Times New Roman"/>
          <w:b/>
          <w:bCs/>
          <w:color w:val="FF0000"/>
          <w:sz w:val="72"/>
          <w:szCs w:val="72"/>
        </w:rPr>
      </w:pPr>
      <w:r w:rsidRPr="00B1224F">
        <w:rPr>
          <w:rFonts w:ascii="Times New Roman" w:hAnsi="Times New Roman"/>
          <w:b/>
          <w:bCs/>
          <w:color w:val="FF0000"/>
          <w:sz w:val="72"/>
          <w:szCs w:val="72"/>
        </w:rPr>
        <w:t>ОН ПРОШЕЛ ПЕШКОМ ОТ СВЕРДЛОВСКА ДО БЕРЛИНА</w:t>
      </w:r>
    </w:p>
    <w:p w:rsidR="00A01029" w:rsidRDefault="00A01029" w:rsidP="005F0BB3">
      <w:pPr>
        <w:rPr>
          <w:rFonts w:ascii="Times New Roman" w:hAnsi="Times New Roman"/>
          <w:b/>
          <w:bCs/>
          <w:sz w:val="52"/>
          <w:szCs w:val="5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style="position:absolute;margin-left:-13pt;margin-top:13.3pt;width:279.5pt;height:375pt;z-index:251658240;visibility:visible">
            <v:imagedata r:id="rId5" o:title=""/>
            <w10:wrap type="square"/>
          </v:shape>
        </w:pict>
      </w:r>
    </w:p>
    <w:p w:rsidR="00A01029" w:rsidRPr="009E090B" w:rsidRDefault="00A01029" w:rsidP="008070D4">
      <w:pPr>
        <w:ind w:firstLine="709"/>
        <w:jc w:val="both"/>
        <w:rPr>
          <w:rFonts w:ascii="Times New Roman" w:hAnsi="Times New Roman"/>
          <w:color w:val="000000"/>
          <w:sz w:val="36"/>
          <w:szCs w:val="36"/>
        </w:rPr>
      </w:pPr>
      <w:r w:rsidRPr="009E090B">
        <w:rPr>
          <w:rFonts w:ascii="Times New Roman" w:hAnsi="Times New Roman"/>
          <w:color w:val="000000"/>
          <w:sz w:val="36"/>
          <w:szCs w:val="36"/>
        </w:rPr>
        <w:t xml:space="preserve">Иван Максимович Христюков родился в станице Самурской 23 октября 1926 года. 23 апреля 1943 года в семнадцатилетнем возрасте был призван Нефтегорским райвоенкоматом и направлен в Свердловскую школу разведчиков. После окончания учебки, в звании ефрейтора, был направлен в 106 артиллерийский полк 1-вого Белорусского фронта под командованием  К.К. Рокоссовского. </w:t>
      </w:r>
    </w:p>
    <w:p w:rsidR="00A01029" w:rsidRPr="009E090B" w:rsidRDefault="00A01029" w:rsidP="008070D4">
      <w:pPr>
        <w:ind w:firstLine="709"/>
        <w:jc w:val="both"/>
        <w:rPr>
          <w:rFonts w:ascii="Times New Roman" w:hAnsi="Times New Roman"/>
          <w:color w:val="000000"/>
          <w:sz w:val="32"/>
          <w:szCs w:val="32"/>
        </w:rPr>
      </w:pPr>
      <w:r w:rsidRPr="009E090B">
        <w:rPr>
          <w:rFonts w:ascii="Times New Roman" w:hAnsi="Times New Roman"/>
          <w:color w:val="000000"/>
          <w:sz w:val="32"/>
          <w:szCs w:val="32"/>
        </w:rPr>
        <w:t xml:space="preserve">Иван Максимович участвовал в боевых действиях на территории Польши на Сандомирском плацдарме, Кюстринском плацдарме у реки Висла и, наконец, в штурме и взятии Берлина. Всю войну Иван Максимович служил в артиллерийской разведке. Прошел пешком всю Европу от Свердловска до Берлина. После капитуляции Германии домой не вернулся, в звании старшины  он остался на сверхсрочную службу на освобожденной территории Восточной Германии в городе Роттенов.  </w:t>
      </w:r>
    </w:p>
    <w:p w:rsidR="00A01029" w:rsidRDefault="00A01029" w:rsidP="009E090B">
      <w:pPr>
        <w:ind w:firstLine="709"/>
        <w:jc w:val="both"/>
        <w:rPr>
          <w:rFonts w:ascii="Times New Roman" w:hAnsi="Times New Roman"/>
          <w:sz w:val="32"/>
          <w:szCs w:val="32"/>
        </w:rPr>
      </w:pPr>
      <w:r w:rsidRPr="009E090B">
        <w:rPr>
          <w:rFonts w:ascii="Times New Roman" w:hAnsi="Times New Roman"/>
          <w:color w:val="000000"/>
          <w:sz w:val="32"/>
          <w:szCs w:val="32"/>
        </w:rPr>
        <w:t>Родина высоко оценила его заслуги перед народом, отметив его боевыми наградами: «Орден Славы 3-ей степени», медали «За отвагу», «За боевые заслуги», «За освобождение Варшавы», За взятие Берлина», «За победу над Германией». Это единственный земляк  учащихся нашей школы, ветеран Великой Отечественной войны который имеет «Орден Славы 3-ей степени».</w:t>
      </w:r>
    </w:p>
    <w:p w:rsidR="00A01029" w:rsidRPr="009E090B" w:rsidRDefault="00A01029" w:rsidP="009E090B">
      <w:pPr>
        <w:ind w:firstLine="709"/>
        <w:jc w:val="both"/>
        <w:rPr>
          <w:rFonts w:ascii="Times New Roman" w:hAnsi="Times New Roman"/>
          <w:sz w:val="32"/>
          <w:szCs w:val="32"/>
        </w:rPr>
      </w:pPr>
      <w:r w:rsidRPr="009E090B">
        <w:rPr>
          <w:rFonts w:ascii="Times New Roman" w:hAnsi="Times New Roman"/>
          <w:sz w:val="36"/>
          <w:szCs w:val="36"/>
        </w:rPr>
        <w:t xml:space="preserve">                                  </w:t>
      </w:r>
    </w:p>
    <w:p w:rsidR="00A01029" w:rsidRPr="00B1224F" w:rsidRDefault="00A01029" w:rsidP="008070D4">
      <w:pPr>
        <w:jc w:val="both"/>
        <w:rPr>
          <w:rFonts w:ascii="Times New Roman" w:hAnsi="Times New Roman"/>
          <w:b/>
          <w:color w:val="FF0000"/>
          <w:sz w:val="28"/>
          <w:szCs w:val="28"/>
        </w:rPr>
      </w:pPr>
      <w:r w:rsidRPr="00B1224F">
        <w:rPr>
          <w:rFonts w:ascii="Times New Roman" w:hAnsi="Times New Roman"/>
          <w:b/>
          <w:color w:val="FF0000"/>
          <w:sz w:val="28"/>
          <w:szCs w:val="28"/>
        </w:rPr>
        <w:t xml:space="preserve">ИЗ КНИГИ ПАМЯТИ   </w:t>
      </w:r>
    </w:p>
    <w:p w:rsidR="00A01029" w:rsidRDefault="00A01029" w:rsidP="00AC1571">
      <w:pPr>
        <w:jc w:val="both"/>
        <w:rPr>
          <w:rFonts w:ascii="Times New Roman" w:hAnsi="Times New Roman"/>
          <w:b/>
          <w:sz w:val="28"/>
          <w:szCs w:val="28"/>
        </w:rPr>
      </w:pPr>
      <w:r>
        <w:rPr>
          <w:rFonts w:ascii="Times New Roman" w:hAnsi="Times New Roman"/>
          <w:b/>
          <w:sz w:val="28"/>
          <w:szCs w:val="28"/>
        </w:rPr>
        <w:t xml:space="preserve">                            </w:t>
      </w:r>
    </w:p>
    <w:p w:rsidR="00A01029" w:rsidRPr="00B1224F" w:rsidRDefault="00A01029" w:rsidP="00AC1571">
      <w:pPr>
        <w:jc w:val="both"/>
        <w:rPr>
          <w:rFonts w:ascii="Times New Roman" w:hAnsi="Times New Roman"/>
          <w:b/>
          <w:color w:val="800000"/>
          <w:sz w:val="52"/>
          <w:szCs w:val="52"/>
        </w:rPr>
      </w:pPr>
      <w:r>
        <w:rPr>
          <w:rFonts w:ascii="Times New Roman" w:hAnsi="Times New Roman"/>
          <w:b/>
          <w:sz w:val="28"/>
          <w:szCs w:val="28"/>
        </w:rPr>
        <w:t xml:space="preserve">                          </w:t>
      </w:r>
      <w:r w:rsidRPr="00B1224F">
        <w:rPr>
          <w:rFonts w:ascii="Times New Roman" w:hAnsi="Times New Roman"/>
          <w:b/>
          <w:color w:val="800000"/>
          <w:sz w:val="52"/>
          <w:szCs w:val="52"/>
        </w:rPr>
        <w:t>ВЕЛИКОЙ АРМИИ СОЛДАТ</w:t>
      </w:r>
    </w:p>
    <w:p w:rsidR="00A01029" w:rsidRPr="009556C6" w:rsidRDefault="00A01029" w:rsidP="005F0BB3">
      <w:pPr>
        <w:spacing w:line="240" w:lineRule="auto"/>
        <w:ind w:firstLine="709"/>
        <w:jc w:val="both"/>
        <w:rPr>
          <w:rFonts w:ascii="Times New Roman" w:hAnsi="Times New Roman"/>
          <w:sz w:val="28"/>
          <w:szCs w:val="28"/>
        </w:rPr>
      </w:pPr>
      <w:r w:rsidRPr="009556C6">
        <w:rPr>
          <w:rFonts w:ascii="Times New Roman" w:hAnsi="Times New Roman"/>
          <w:sz w:val="28"/>
          <w:szCs w:val="28"/>
        </w:rPr>
        <w:t xml:space="preserve">Иван Максимович Христюков родился 25 октября 1926 года. В апреле 1943 года началась его служба в учебной части минометного полка, дислоцировавшегося в Ставропольском крае. Его воинская часть стояла в лесу близ города Прохладного. </w:t>
      </w:r>
    </w:p>
    <w:p w:rsidR="00A01029" w:rsidRPr="009556C6" w:rsidRDefault="00A01029" w:rsidP="005F0BB3">
      <w:pPr>
        <w:spacing w:line="240" w:lineRule="auto"/>
        <w:ind w:firstLine="709"/>
        <w:jc w:val="both"/>
        <w:rPr>
          <w:rFonts w:ascii="Times New Roman" w:hAnsi="Times New Roman"/>
          <w:sz w:val="28"/>
          <w:szCs w:val="28"/>
        </w:rPr>
      </w:pPr>
      <w:r w:rsidRPr="009556C6">
        <w:rPr>
          <w:rFonts w:ascii="Times New Roman" w:hAnsi="Times New Roman"/>
          <w:sz w:val="28"/>
          <w:szCs w:val="28"/>
        </w:rPr>
        <w:t>Затем Ивана Максимовича отправили в артиллерийскую часть города Свердловска, где он продолжил учебную подготовку перед отправкой на фронт.</w:t>
      </w:r>
    </w:p>
    <w:p w:rsidR="00A01029" w:rsidRPr="009556C6" w:rsidRDefault="00A01029" w:rsidP="005F0BB3">
      <w:pPr>
        <w:spacing w:line="240" w:lineRule="auto"/>
        <w:ind w:firstLine="709"/>
        <w:jc w:val="both"/>
        <w:rPr>
          <w:rFonts w:ascii="Times New Roman" w:hAnsi="Times New Roman"/>
          <w:sz w:val="28"/>
          <w:szCs w:val="28"/>
        </w:rPr>
      </w:pPr>
      <w:r w:rsidRPr="009556C6">
        <w:rPr>
          <w:rFonts w:ascii="Times New Roman" w:hAnsi="Times New Roman"/>
          <w:sz w:val="28"/>
          <w:szCs w:val="28"/>
        </w:rPr>
        <w:t xml:space="preserve">- Вероятно, тянули время, - говорит Иван Максимович, - понимали, что я еще мальчишка. Но шла война, мы все хотели быть героями, защищать Родину, рвались в бой. И в январе 1944 я был отправлен на фронт. Воевал в составе 1-го Белорусского фронта, в Белоруссии меня часто перебрасывали из одной части в другую. </w:t>
      </w:r>
    </w:p>
    <w:p w:rsidR="00A01029" w:rsidRPr="009556C6" w:rsidRDefault="00A01029" w:rsidP="005F0BB3">
      <w:pPr>
        <w:spacing w:line="240" w:lineRule="auto"/>
        <w:ind w:firstLine="709"/>
        <w:jc w:val="both"/>
        <w:rPr>
          <w:rFonts w:ascii="Times New Roman" w:hAnsi="Times New Roman"/>
          <w:sz w:val="28"/>
          <w:szCs w:val="28"/>
        </w:rPr>
      </w:pPr>
      <w:r w:rsidRPr="009556C6">
        <w:rPr>
          <w:rFonts w:ascii="Times New Roman" w:hAnsi="Times New Roman"/>
          <w:sz w:val="28"/>
          <w:szCs w:val="28"/>
        </w:rPr>
        <w:t xml:space="preserve">А тяжелый путь от Польши до Берлина Иван Максимович прошел в составе 86-й тяжелогаубичной артеллерийской бригады под командованием Героя Советского Союза полковника Сазонова. </w:t>
      </w:r>
    </w:p>
    <w:p w:rsidR="00A01029" w:rsidRPr="009556C6" w:rsidRDefault="00A01029" w:rsidP="005F0BB3">
      <w:pPr>
        <w:spacing w:line="240" w:lineRule="auto"/>
        <w:ind w:firstLine="709"/>
        <w:jc w:val="both"/>
        <w:rPr>
          <w:rFonts w:ascii="Times New Roman" w:hAnsi="Times New Roman"/>
          <w:sz w:val="28"/>
          <w:szCs w:val="28"/>
        </w:rPr>
      </w:pPr>
      <w:r w:rsidRPr="009556C6">
        <w:rPr>
          <w:rFonts w:ascii="Times New Roman" w:hAnsi="Times New Roman"/>
          <w:sz w:val="28"/>
          <w:szCs w:val="28"/>
        </w:rPr>
        <w:t>- Кто знает, что такое тяжелые гаубицы, тот меня поймет. В грязь, бездорожье, часто под шквальным огнем противника мы с боями прошли сотни километров, форсировали Западный Буг, Вислу, Одер. Много моих боевых товарищей погибло в Белоруссии, а многих мы похоронили в Польше и Германии, - с грустью говорит седой солдат.</w:t>
      </w:r>
    </w:p>
    <w:p w:rsidR="00A01029" w:rsidRPr="009556C6" w:rsidRDefault="00A01029" w:rsidP="005F0BB3">
      <w:pPr>
        <w:spacing w:line="240" w:lineRule="auto"/>
        <w:ind w:firstLine="709"/>
        <w:jc w:val="both"/>
        <w:rPr>
          <w:rFonts w:ascii="Times New Roman" w:hAnsi="Times New Roman"/>
          <w:sz w:val="28"/>
          <w:szCs w:val="28"/>
        </w:rPr>
      </w:pPr>
      <w:r w:rsidRPr="009556C6">
        <w:rPr>
          <w:rFonts w:ascii="Times New Roman" w:hAnsi="Times New Roman"/>
          <w:sz w:val="28"/>
          <w:szCs w:val="28"/>
        </w:rPr>
        <w:t>И руки его дрожат, когда он перебирает старые фронтовые фотографии. Всех своих погибших друзей он помнит поименно, никого не забыл.</w:t>
      </w:r>
    </w:p>
    <w:p w:rsidR="00A01029" w:rsidRPr="009556C6" w:rsidRDefault="00A01029" w:rsidP="005F0BB3">
      <w:pPr>
        <w:spacing w:line="240" w:lineRule="auto"/>
        <w:ind w:firstLine="709"/>
        <w:jc w:val="both"/>
        <w:rPr>
          <w:rFonts w:ascii="Times New Roman" w:hAnsi="Times New Roman"/>
          <w:sz w:val="28"/>
          <w:szCs w:val="28"/>
        </w:rPr>
      </w:pPr>
      <w:r w:rsidRPr="009556C6">
        <w:rPr>
          <w:rFonts w:ascii="Times New Roman" w:hAnsi="Times New Roman"/>
          <w:sz w:val="28"/>
          <w:szCs w:val="28"/>
        </w:rPr>
        <w:t>- Война никогда не уйдет из моей памяти, как и День Победы. Первого мая наша часть вошла в Берлин, я увидел много радостных лиц. А уже второго мая ликованию не было предела. Изможденные, уставшие от боёв солдаты пели песни, танцевали, обнимали друг друга. Много чего было на войне, но сегодняшнему поколению, наверное, все же трудно понять, отчего среди всеобщего веселья у рейхстага на глаза наворачивались слезы. Радость от того, что ты жив, печаль -  что нет рядом друга. А что творилось в наших душах, когда мы увидели флаг родной страны, водруженный над рейхстагом! Это было то, о чем мы мечтали, замерзая в водах ледяного Буга, продвигаясь на запад на пределе человеческих возможностей.</w:t>
      </w:r>
    </w:p>
    <w:p w:rsidR="00A01029" w:rsidRPr="009556C6" w:rsidRDefault="00A01029" w:rsidP="005F0BB3">
      <w:pPr>
        <w:spacing w:line="240" w:lineRule="auto"/>
        <w:ind w:firstLine="709"/>
        <w:jc w:val="both"/>
        <w:rPr>
          <w:rFonts w:ascii="Times New Roman" w:hAnsi="Times New Roman"/>
          <w:sz w:val="28"/>
          <w:szCs w:val="28"/>
        </w:rPr>
      </w:pPr>
      <w:r w:rsidRPr="009556C6">
        <w:rPr>
          <w:rFonts w:ascii="Times New Roman" w:hAnsi="Times New Roman"/>
          <w:sz w:val="28"/>
          <w:szCs w:val="28"/>
        </w:rPr>
        <w:t xml:space="preserve">Многие после Победы вернулись домой, а Ивана Максимовича оставили на службе в Германии. И служил он там до 1953 года. Демобилизовался в звании старшины. </w:t>
      </w:r>
    </w:p>
    <w:p w:rsidR="00A01029" w:rsidRPr="009556C6" w:rsidRDefault="00A01029" w:rsidP="005F0BB3">
      <w:pPr>
        <w:spacing w:line="240" w:lineRule="auto"/>
        <w:ind w:firstLine="709"/>
        <w:jc w:val="both"/>
        <w:rPr>
          <w:rFonts w:ascii="Times New Roman" w:hAnsi="Times New Roman"/>
          <w:sz w:val="28"/>
          <w:szCs w:val="28"/>
        </w:rPr>
      </w:pPr>
      <w:r w:rsidRPr="009556C6">
        <w:rPr>
          <w:rFonts w:ascii="Times New Roman" w:hAnsi="Times New Roman"/>
          <w:sz w:val="28"/>
          <w:szCs w:val="28"/>
        </w:rPr>
        <w:t xml:space="preserve">Вернулся на родину в станицу Самурскую. Устроился на работу в леспромхоз и проработал там 40 лет. За добросовестный труд не раз награждался грамотами. </w:t>
      </w:r>
    </w:p>
    <w:p w:rsidR="00A01029" w:rsidRDefault="00A01029" w:rsidP="005F0BB3">
      <w:pPr>
        <w:spacing w:line="240" w:lineRule="auto"/>
        <w:ind w:firstLine="709"/>
        <w:jc w:val="both"/>
        <w:rPr>
          <w:rFonts w:ascii="Times New Roman" w:hAnsi="Times New Roman"/>
          <w:sz w:val="28"/>
          <w:szCs w:val="28"/>
        </w:rPr>
      </w:pPr>
      <w:r w:rsidRPr="009556C6">
        <w:rPr>
          <w:rFonts w:ascii="Times New Roman" w:hAnsi="Times New Roman"/>
          <w:sz w:val="28"/>
          <w:szCs w:val="28"/>
        </w:rPr>
        <w:t>Но все же, по-настоящему дорогими наградами Иван Максимович считает боевые медали: «За боевые заслуги», «За отвагу», «За взятие Берлина». Ему также вручены орден Славы III и орден Отечественной войны.</w:t>
      </w:r>
    </w:p>
    <w:p w:rsidR="00A01029" w:rsidRDefault="00A01029" w:rsidP="009556C6">
      <w:pPr>
        <w:spacing w:line="240" w:lineRule="auto"/>
        <w:jc w:val="both"/>
        <w:rPr>
          <w:rFonts w:ascii="Times New Roman" w:hAnsi="Times New Roman"/>
          <w:sz w:val="28"/>
          <w:szCs w:val="28"/>
        </w:rPr>
      </w:pPr>
    </w:p>
    <w:p w:rsidR="00A01029" w:rsidRPr="00B1224F" w:rsidRDefault="00A01029" w:rsidP="009556C6">
      <w:pPr>
        <w:spacing w:line="240" w:lineRule="auto"/>
        <w:jc w:val="both"/>
        <w:rPr>
          <w:rFonts w:ascii="Times New Roman" w:hAnsi="Times New Roman"/>
          <w:b/>
          <w:color w:val="FF0000"/>
          <w:sz w:val="28"/>
          <w:szCs w:val="28"/>
        </w:rPr>
      </w:pPr>
      <w:r w:rsidRPr="00B1224F">
        <w:rPr>
          <w:rFonts w:ascii="Times New Roman" w:hAnsi="Times New Roman"/>
          <w:b/>
          <w:color w:val="FF0000"/>
          <w:sz w:val="28"/>
          <w:szCs w:val="28"/>
        </w:rPr>
        <w:t>ИЗ ИНТЕРВЬЮ С ДОЧЕРЬЮ ИВАНА МАКСИМОВИЧА ХРИСТЮКОВА</w:t>
      </w:r>
    </w:p>
    <w:p w:rsidR="00A01029" w:rsidRPr="00B1224F" w:rsidRDefault="00A01029" w:rsidP="00AC1571">
      <w:pPr>
        <w:spacing w:line="240" w:lineRule="auto"/>
        <w:jc w:val="both"/>
        <w:rPr>
          <w:rFonts w:ascii="Times New Roman" w:hAnsi="Times New Roman"/>
          <w:color w:val="FF0000"/>
          <w:sz w:val="28"/>
          <w:szCs w:val="28"/>
        </w:rPr>
      </w:pPr>
      <w:r w:rsidRPr="00B1224F">
        <w:rPr>
          <w:rFonts w:ascii="Times New Roman" w:hAnsi="Times New Roman"/>
          <w:b/>
          <w:color w:val="FF0000"/>
          <w:sz w:val="28"/>
          <w:szCs w:val="28"/>
        </w:rPr>
        <w:t>ВАЛЕНТИНОЙ ИВАНОВНОЙ СУЛТАНОВОЙ</w:t>
      </w:r>
    </w:p>
    <w:p w:rsidR="00A01029" w:rsidRPr="00B1224F" w:rsidRDefault="00A01029" w:rsidP="00AC1571">
      <w:pPr>
        <w:spacing w:line="240" w:lineRule="auto"/>
        <w:jc w:val="both"/>
        <w:rPr>
          <w:rFonts w:ascii="Times New Roman" w:hAnsi="Times New Roman"/>
          <w:b/>
          <w:color w:val="800000"/>
          <w:sz w:val="56"/>
          <w:szCs w:val="56"/>
        </w:rPr>
      </w:pPr>
      <w:r>
        <w:rPr>
          <w:rFonts w:ascii="Times New Roman" w:hAnsi="Times New Roman"/>
          <w:b/>
          <w:sz w:val="28"/>
          <w:szCs w:val="28"/>
        </w:rPr>
        <w:t xml:space="preserve">                                              </w:t>
      </w:r>
      <w:r w:rsidRPr="00B1224F">
        <w:rPr>
          <w:rFonts w:ascii="Times New Roman" w:hAnsi="Times New Roman"/>
          <w:b/>
          <w:color w:val="800000"/>
          <w:sz w:val="56"/>
          <w:szCs w:val="56"/>
        </w:rPr>
        <w:t>ОТЕЦ МЕНЯ СПАС….</w:t>
      </w:r>
    </w:p>
    <w:p w:rsidR="00A01029" w:rsidRPr="009E090B" w:rsidRDefault="00A01029" w:rsidP="00C429F3">
      <w:pPr>
        <w:spacing w:after="0" w:line="240" w:lineRule="auto"/>
        <w:jc w:val="both"/>
        <w:rPr>
          <w:rFonts w:ascii="Times New Roman" w:hAnsi="Times New Roman"/>
          <w:color w:val="000000"/>
          <w:sz w:val="32"/>
          <w:szCs w:val="32"/>
        </w:rPr>
      </w:pPr>
      <w:r w:rsidRPr="009E090B">
        <w:rPr>
          <w:rFonts w:ascii="Times New Roman" w:hAnsi="Times New Roman"/>
          <w:b/>
          <w:color w:val="000000"/>
          <w:sz w:val="32"/>
          <w:szCs w:val="32"/>
        </w:rPr>
        <w:t>Вопрос:</w:t>
      </w:r>
      <w:r w:rsidRPr="009E090B">
        <w:rPr>
          <w:rFonts w:ascii="Times New Roman" w:hAnsi="Times New Roman"/>
          <w:color w:val="000000"/>
          <w:sz w:val="32"/>
          <w:szCs w:val="32"/>
        </w:rPr>
        <w:t xml:space="preserve"> Валентина Ивановна, расскажите, пожалуйста, каким в жизни был Иван Максимович?</w:t>
      </w:r>
    </w:p>
    <w:p w:rsidR="00A01029" w:rsidRPr="009E090B" w:rsidRDefault="00A01029" w:rsidP="00C429F3">
      <w:pPr>
        <w:spacing w:after="0" w:line="240" w:lineRule="auto"/>
        <w:jc w:val="both"/>
        <w:rPr>
          <w:rFonts w:ascii="Times New Roman" w:hAnsi="Times New Roman"/>
          <w:color w:val="000000"/>
          <w:sz w:val="32"/>
          <w:szCs w:val="32"/>
        </w:rPr>
      </w:pPr>
      <w:r w:rsidRPr="009E090B">
        <w:rPr>
          <w:rFonts w:ascii="Times New Roman" w:hAnsi="Times New Roman"/>
          <w:color w:val="000000"/>
          <w:sz w:val="32"/>
          <w:szCs w:val="32"/>
        </w:rPr>
        <w:t>- Был он добрый, отзывчивый, пунктуальный. Помогал всегда. Мне уроки до седьмого класса помогал делать, задачки со мной решал. Я никогда к одноклассникам не бегала, не просила помощи. Знала – отец всегда поможет. Для себя он никогда ни у кого ничего не просил. О войне говорить не любил. Было видно, какую боль это вызывало у него: смерть товарищей, боль, страх…Всё, что касается войны – сразу становился молчаливым, сдержанным, даже суровым. Когда приходилось листать старые пожелтевшие от времени фронтовые фотографии – голос его становился тише, немного дрожал. В жизни хозяйственный был, ответственный очень. Сказал-сделал. Хозяйство у нас после войны не маленькое было: куры, гуси, утки, свиньи… со всем справлялся. После войны работал отец в леспромхозе. Лес валили, обрабатывали, грузили. Выучился он, правда, в Краснодаре на товароведа. Да не пошло у него это дело. Поработал немного и всё.</w:t>
      </w:r>
    </w:p>
    <w:p w:rsidR="00A01029" w:rsidRPr="009E090B" w:rsidRDefault="00A01029" w:rsidP="00C429F3">
      <w:pPr>
        <w:spacing w:line="240" w:lineRule="auto"/>
        <w:jc w:val="both"/>
        <w:rPr>
          <w:rFonts w:ascii="Times New Roman" w:hAnsi="Times New Roman"/>
          <w:b/>
          <w:sz w:val="32"/>
          <w:szCs w:val="32"/>
        </w:rPr>
      </w:pPr>
      <w:r w:rsidRPr="009E090B">
        <w:rPr>
          <w:rFonts w:ascii="Times New Roman" w:hAnsi="Times New Roman"/>
          <w:b/>
          <w:sz w:val="32"/>
          <w:szCs w:val="32"/>
        </w:rPr>
        <w:t xml:space="preserve">Вопрос: </w:t>
      </w:r>
      <w:r w:rsidRPr="009E090B">
        <w:rPr>
          <w:rFonts w:ascii="Times New Roman" w:hAnsi="Times New Roman"/>
          <w:color w:val="000000"/>
          <w:sz w:val="32"/>
          <w:szCs w:val="32"/>
        </w:rPr>
        <w:t>В разведку приходилось ходить, языка брать?</w:t>
      </w:r>
    </w:p>
    <w:p w:rsidR="00A01029" w:rsidRDefault="00A01029" w:rsidP="009E090B">
      <w:pPr>
        <w:jc w:val="both"/>
        <w:rPr>
          <w:rFonts w:ascii="Times New Roman" w:hAnsi="Times New Roman"/>
          <w:color w:val="000000"/>
          <w:sz w:val="32"/>
          <w:szCs w:val="32"/>
        </w:rPr>
      </w:pPr>
      <w:r w:rsidRPr="009E090B">
        <w:rPr>
          <w:rFonts w:ascii="Times New Roman" w:hAnsi="Times New Roman"/>
          <w:color w:val="000000"/>
          <w:sz w:val="32"/>
          <w:szCs w:val="32"/>
        </w:rPr>
        <w:t>- В разведку ходил. Он был маленький, щупленький. Переоденут его в простую одежду – не отличишь от обычного паренька. А языков брал или нет – не могу сказать.</w:t>
      </w:r>
    </w:p>
    <w:p w:rsidR="00A01029" w:rsidRPr="009E090B" w:rsidRDefault="00A01029" w:rsidP="00C429F3">
      <w:pPr>
        <w:jc w:val="both"/>
        <w:rPr>
          <w:rFonts w:ascii="Times New Roman" w:hAnsi="Times New Roman"/>
          <w:color w:val="000000"/>
          <w:sz w:val="32"/>
          <w:szCs w:val="32"/>
        </w:rPr>
      </w:pPr>
      <w:r w:rsidRPr="009E090B">
        <w:rPr>
          <w:rFonts w:ascii="Times New Roman" w:hAnsi="Times New Roman"/>
          <w:b/>
          <w:color w:val="000000"/>
          <w:sz w:val="32"/>
          <w:szCs w:val="32"/>
        </w:rPr>
        <w:t>Вопрос:</w:t>
      </w:r>
      <w:r w:rsidRPr="009E090B">
        <w:rPr>
          <w:rFonts w:ascii="Times New Roman" w:hAnsi="Times New Roman"/>
          <w:color w:val="000000"/>
          <w:sz w:val="32"/>
          <w:szCs w:val="32"/>
        </w:rPr>
        <w:t xml:space="preserve"> Скажите, орден Славы дают за геройский поступок, когда боец врывается на позицию противника и личным мужеством помогает успеху всей боевой операции. Иван Максимович когда то проговаривал за что он получил орден Славы 3 степени?</w:t>
      </w:r>
    </w:p>
    <w:p w:rsidR="00A01029" w:rsidRPr="009E090B" w:rsidRDefault="00A01029" w:rsidP="00C429F3">
      <w:pPr>
        <w:jc w:val="both"/>
        <w:rPr>
          <w:rFonts w:ascii="Times New Roman" w:hAnsi="Times New Roman"/>
          <w:color w:val="000000"/>
          <w:sz w:val="32"/>
          <w:szCs w:val="32"/>
        </w:rPr>
      </w:pPr>
      <w:r w:rsidRPr="009E090B">
        <w:rPr>
          <w:rFonts w:ascii="Times New Roman" w:hAnsi="Times New Roman"/>
          <w:color w:val="000000"/>
          <w:sz w:val="32"/>
          <w:szCs w:val="32"/>
        </w:rPr>
        <w:t>- К сожалению, нет ребята, не говорил. Пока можно было – я не спрашивала, а потом – некого стало спросить»</w:t>
      </w:r>
    </w:p>
    <w:p w:rsidR="00A01029" w:rsidRPr="009E090B" w:rsidRDefault="00A01029" w:rsidP="009E090B">
      <w:pPr>
        <w:spacing w:after="0" w:line="240" w:lineRule="auto"/>
        <w:jc w:val="both"/>
        <w:rPr>
          <w:rFonts w:ascii="Times New Roman" w:hAnsi="Times New Roman"/>
          <w:color w:val="000000"/>
          <w:sz w:val="32"/>
          <w:szCs w:val="32"/>
        </w:rPr>
      </w:pPr>
      <w:r w:rsidRPr="009E090B">
        <w:rPr>
          <w:rFonts w:ascii="Times New Roman" w:hAnsi="Times New Roman"/>
          <w:b/>
          <w:color w:val="000000"/>
          <w:sz w:val="32"/>
          <w:szCs w:val="32"/>
        </w:rPr>
        <w:t>Вопрос:</w:t>
      </w:r>
      <w:r w:rsidRPr="009E090B">
        <w:rPr>
          <w:rFonts w:ascii="Times New Roman" w:hAnsi="Times New Roman"/>
          <w:color w:val="000000"/>
          <w:sz w:val="32"/>
          <w:szCs w:val="32"/>
        </w:rPr>
        <w:t xml:space="preserve"> Скажите, какой самый яркий эпизод с отцом вы помните?</w:t>
      </w:r>
    </w:p>
    <w:p w:rsidR="00A01029" w:rsidRPr="009E090B" w:rsidRDefault="00A01029" w:rsidP="00C429F3">
      <w:pPr>
        <w:jc w:val="both"/>
        <w:rPr>
          <w:rFonts w:ascii="Times New Roman" w:hAnsi="Times New Roman"/>
          <w:color w:val="000000"/>
          <w:sz w:val="32"/>
          <w:szCs w:val="32"/>
        </w:rPr>
      </w:pPr>
      <w:r w:rsidRPr="009E090B">
        <w:rPr>
          <w:rFonts w:ascii="Times New Roman" w:hAnsi="Times New Roman"/>
          <w:color w:val="000000"/>
          <w:sz w:val="32"/>
          <w:szCs w:val="32"/>
        </w:rPr>
        <w:t>- Пошли мы однажды с отцом на рыбалку. А он рыбак был заядлый. Смотрим чуть что – нету отца, значит на рыбалку тихонько ушел. Вот и в этот раз. Он рыбачит, а я искупаться решила. Пошла, а меня течением потащило. Тонуть я стала. Ну, отец меня и спас!</w:t>
      </w:r>
    </w:p>
    <w:p w:rsidR="00A01029" w:rsidRPr="009E090B" w:rsidRDefault="00A01029" w:rsidP="00AC1571">
      <w:pPr>
        <w:spacing w:line="240" w:lineRule="auto"/>
        <w:jc w:val="both"/>
        <w:rPr>
          <w:rFonts w:ascii="Times New Roman" w:hAnsi="Times New Roman"/>
          <w:b/>
          <w:sz w:val="32"/>
          <w:szCs w:val="32"/>
        </w:rPr>
      </w:pPr>
    </w:p>
    <w:p w:rsidR="00A01029" w:rsidRPr="009E090B" w:rsidRDefault="00A01029" w:rsidP="00AC1571">
      <w:pPr>
        <w:spacing w:line="240" w:lineRule="auto"/>
        <w:jc w:val="both"/>
        <w:rPr>
          <w:rFonts w:ascii="Times New Roman" w:hAnsi="Times New Roman"/>
          <w:b/>
          <w:sz w:val="32"/>
          <w:szCs w:val="32"/>
        </w:rPr>
      </w:pPr>
    </w:p>
    <w:p w:rsidR="00A01029" w:rsidRPr="009E090B" w:rsidRDefault="00A01029" w:rsidP="00AC1571">
      <w:pPr>
        <w:spacing w:line="240" w:lineRule="auto"/>
        <w:jc w:val="both"/>
        <w:rPr>
          <w:rFonts w:ascii="Times New Roman" w:hAnsi="Times New Roman"/>
          <w:b/>
          <w:sz w:val="32"/>
          <w:szCs w:val="32"/>
        </w:rPr>
      </w:pPr>
    </w:p>
    <w:p w:rsidR="00A01029" w:rsidRDefault="00A01029" w:rsidP="00AC1571">
      <w:pPr>
        <w:spacing w:line="240" w:lineRule="auto"/>
        <w:jc w:val="both"/>
        <w:rPr>
          <w:rFonts w:ascii="Times New Roman" w:hAnsi="Times New Roman"/>
          <w:b/>
          <w:sz w:val="28"/>
          <w:szCs w:val="28"/>
        </w:rPr>
      </w:pPr>
    </w:p>
    <w:p w:rsidR="00A01029" w:rsidRDefault="00A01029" w:rsidP="00AC1571">
      <w:pPr>
        <w:spacing w:line="240" w:lineRule="auto"/>
        <w:jc w:val="both"/>
        <w:rPr>
          <w:rFonts w:ascii="Times New Roman" w:hAnsi="Times New Roman"/>
          <w:b/>
          <w:sz w:val="28"/>
          <w:szCs w:val="28"/>
        </w:rPr>
      </w:pPr>
    </w:p>
    <w:p w:rsidR="00A01029" w:rsidRDefault="00A01029" w:rsidP="00AC1571">
      <w:pPr>
        <w:spacing w:line="240" w:lineRule="auto"/>
        <w:jc w:val="both"/>
        <w:rPr>
          <w:rFonts w:ascii="Times New Roman" w:hAnsi="Times New Roman"/>
          <w:b/>
          <w:sz w:val="28"/>
          <w:szCs w:val="28"/>
        </w:rPr>
      </w:pPr>
    </w:p>
    <w:p w:rsidR="00A01029" w:rsidRDefault="00A01029" w:rsidP="00AC1571">
      <w:pPr>
        <w:spacing w:line="240" w:lineRule="auto"/>
        <w:jc w:val="both"/>
        <w:rPr>
          <w:rFonts w:ascii="Times New Roman" w:hAnsi="Times New Roman"/>
          <w:b/>
          <w:sz w:val="28"/>
          <w:szCs w:val="28"/>
        </w:rPr>
      </w:pPr>
    </w:p>
    <w:p w:rsidR="00A01029" w:rsidRDefault="00A01029" w:rsidP="00E70464">
      <w:pPr>
        <w:spacing w:line="240" w:lineRule="auto"/>
        <w:jc w:val="both"/>
        <w:rPr>
          <w:rFonts w:ascii="Times New Roman" w:hAnsi="Times New Roman"/>
          <w:b/>
          <w:sz w:val="28"/>
          <w:szCs w:val="28"/>
        </w:rPr>
      </w:pPr>
      <w:r w:rsidRPr="00D334F2">
        <w:rPr>
          <w:rFonts w:ascii="Times New Roman" w:hAnsi="Times New Roman"/>
          <w:b/>
          <w:sz w:val="28"/>
          <w:szCs w:val="28"/>
        </w:rPr>
        <w:pict>
          <v:shape id="_x0000_i1025" type="#_x0000_t75" style="width:456.75pt;height:924pt">
            <v:imagedata r:id="rId6" o:title=""/>
          </v:shape>
        </w:pict>
      </w:r>
    </w:p>
    <w:p w:rsidR="00A01029" w:rsidRPr="008070D4" w:rsidRDefault="00A01029" w:rsidP="008070D4">
      <w:pPr>
        <w:jc w:val="both"/>
        <w:rPr>
          <w:rFonts w:ascii="Times New Roman" w:hAnsi="Times New Roman"/>
          <w:b/>
          <w:sz w:val="28"/>
          <w:szCs w:val="28"/>
        </w:rPr>
      </w:pPr>
    </w:p>
    <w:p w:rsidR="00A01029" w:rsidRPr="002E67C1" w:rsidRDefault="00A01029" w:rsidP="008070D4">
      <w:pPr>
        <w:jc w:val="both"/>
        <w:rPr>
          <w:rFonts w:ascii="Times New Roman" w:hAnsi="Times New Roman"/>
          <w:b/>
          <w:bCs/>
          <w:sz w:val="52"/>
          <w:szCs w:val="52"/>
        </w:rPr>
      </w:pPr>
      <w:r w:rsidRPr="00D334F2">
        <w:rPr>
          <w:rFonts w:ascii="Times New Roman" w:hAnsi="Times New Roman"/>
          <w:b/>
          <w:bCs/>
          <w:sz w:val="52"/>
          <w:szCs w:val="52"/>
        </w:rPr>
        <w:pict>
          <v:shape id="_x0000_i1026" type="#_x0000_t75" style="width:578.25pt;height:726pt">
            <v:imagedata r:id="rId7" o:title=""/>
          </v:shape>
        </w:pict>
      </w:r>
    </w:p>
    <w:p w:rsidR="00A01029" w:rsidRDefault="00A01029" w:rsidP="00860DFE">
      <w:pPr>
        <w:jc w:val="center"/>
        <w:rPr>
          <w:rFonts w:ascii="Times New Roman" w:hAnsi="Times New Roman"/>
          <w:b/>
          <w:bCs/>
          <w:sz w:val="52"/>
          <w:szCs w:val="52"/>
        </w:rPr>
      </w:pPr>
    </w:p>
    <w:p w:rsidR="00A01029" w:rsidRPr="00780EEF" w:rsidRDefault="00A01029" w:rsidP="00860DFE">
      <w:pPr>
        <w:jc w:val="center"/>
        <w:rPr>
          <w:rFonts w:ascii="Times New Roman" w:hAnsi="Times New Roman"/>
          <w:b/>
          <w:bCs/>
          <w:sz w:val="52"/>
          <w:szCs w:val="52"/>
        </w:rPr>
      </w:pPr>
    </w:p>
    <w:p w:rsidR="00A01029" w:rsidRDefault="00A01029"/>
    <w:p w:rsidR="00A01029" w:rsidRDefault="00A01029"/>
    <w:p w:rsidR="00A01029" w:rsidRDefault="00A01029"/>
    <w:sectPr w:rsidR="00A01029" w:rsidSect="00184457">
      <w:pgSz w:w="11906" w:h="16838"/>
      <w:pgMar w:top="426" w:right="566" w:bottom="284"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E2A11B5"/>
    <w:multiLevelType w:val="hybridMultilevel"/>
    <w:tmpl w:val="510CADC8"/>
    <w:lvl w:ilvl="0" w:tplc="04190001">
      <w:start w:val="1"/>
      <w:numFmt w:val="bullet"/>
      <w:lvlText w:val=""/>
      <w:lvlJc w:val="left"/>
      <w:pPr>
        <w:ind w:left="1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60DFE"/>
    <w:rsid w:val="000328F9"/>
    <w:rsid w:val="00085E72"/>
    <w:rsid w:val="00184457"/>
    <w:rsid w:val="001A5AEC"/>
    <w:rsid w:val="001F35AC"/>
    <w:rsid w:val="00232643"/>
    <w:rsid w:val="00287F42"/>
    <w:rsid w:val="002E67C1"/>
    <w:rsid w:val="003C7557"/>
    <w:rsid w:val="004C1934"/>
    <w:rsid w:val="005114CE"/>
    <w:rsid w:val="00563829"/>
    <w:rsid w:val="005F0BB3"/>
    <w:rsid w:val="0067146A"/>
    <w:rsid w:val="00674E95"/>
    <w:rsid w:val="00762916"/>
    <w:rsid w:val="007655FE"/>
    <w:rsid w:val="00780EEF"/>
    <w:rsid w:val="007A5A4F"/>
    <w:rsid w:val="007E7EA3"/>
    <w:rsid w:val="008070D4"/>
    <w:rsid w:val="00816891"/>
    <w:rsid w:val="00860DFE"/>
    <w:rsid w:val="00912894"/>
    <w:rsid w:val="009556C6"/>
    <w:rsid w:val="009E090B"/>
    <w:rsid w:val="00A01029"/>
    <w:rsid w:val="00A34A79"/>
    <w:rsid w:val="00A4605B"/>
    <w:rsid w:val="00AC1571"/>
    <w:rsid w:val="00AD4033"/>
    <w:rsid w:val="00AD608C"/>
    <w:rsid w:val="00B1224F"/>
    <w:rsid w:val="00B959E4"/>
    <w:rsid w:val="00C078CF"/>
    <w:rsid w:val="00C429F3"/>
    <w:rsid w:val="00CE3A6A"/>
    <w:rsid w:val="00D334F2"/>
    <w:rsid w:val="00D46861"/>
    <w:rsid w:val="00D55A11"/>
    <w:rsid w:val="00DC15C9"/>
    <w:rsid w:val="00E70464"/>
    <w:rsid w:val="00E96A2A"/>
    <w:rsid w:val="00EB364F"/>
    <w:rsid w:val="00EB4448"/>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5E72"/>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46079867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189</TotalTime>
  <Pages>7</Pages>
  <Words>873</Words>
  <Characters>4979</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dc:creator>
  <cp:keywords/>
  <dc:description/>
  <cp:lastModifiedBy>user</cp:lastModifiedBy>
  <cp:revision>18</cp:revision>
  <cp:lastPrinted>2019-12-02T11:43:00Z</cp:lastPrinted>
  <dcterms:created xsi:type="dcterms:W3CDTF">2019-08-30T08:23:00Z</dcterms:created>
  <dcterms:modified xsi:type="dcterms:W3CDTF">2019-12-03T17:27:00Z</dcterms:modified>
</cp:coreProperties>
</file>